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0E8E5AB3" w14:textId="77777777" w:rsidTr="79EA2C14">
        <w:tc>
          <w:tcPr>
            <w:tcW w:w="2977" w:type="dxa"/>
            <w:vAlign w:val="center"/>
          </w:tcPr>
          <w:p w14:paraId="5FD4BAE5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2DAAAF58" wp14:editId="0815843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7F12C7F7" w14:textId="3C2D003B" w:rsidR="007524A9" w:rsidRDefault="000751BE" w:rsidP="00B05786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CD21836" wp14:editId="79EA2C14">
                  <wp:extent cx="1085850" cy="440123"/>
                  <wp:effectExtent l="0" t="0" r="0" b="0"/>
                  <wp:docPr id="2" name="Obrázek 2" descr="Nalezený obrázek pro ustav biologie obratlovců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4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A4432" w14:textId="77777777" w:rsidR="00F266D7" w:rsidRDefault="00F266D7" w:rsidP="00301D45"/>
    <w:p w14:paraId="0456EA5D" w14:textId="77777777" w:rsidR="006D2757" w:rsidRDefault="006D2757" w:rsidP="00301D45"/>
    <w:p w14:paraId="1569AE1B" w14:textId="13D3B8A0" w:rsidR="00E0461D" w:rsidRDefault="00F266D7" w:rsidP="00E0461D">
      <w:pPr>
        <w:tabs>
          <w:tab w:val="right" w:pos="9072"/>
        </w:tabs>
      </w:pPr>
      <w:r w:rsidRPr="5D4269E1">
        <w:rPr>
          <w:rStyle w:val="Nadpis1Char"/>
          <w:color w:val="auto"/>
          <w:sz w:val="24"/>
        </w:rPr>
        <w:t>Tisková zpráva</w:t>
      </w:r>
      <w:r w:rsidR="007524A9" w:rsidRPr="16118659">
        <w:rPr>
          <w:sz w:val="18"/>
          <w:szCs w:val="18"/>
        </w:rPr>
        <w:t xml:space="preserve"> </w:t>
      </w:r>
      <w:r w:rsidR="007524A9">
        <w:tab/>
      </w:r>
      <w:r w:rsidR="00C260AF" w:rsidRPr="003A1655">
        <w:t xml:space="preserve">Praha </w:t>
      </w:r>
      <w:r w:rsidR="009F4329" w:rsidRPr="003A1655">
        <w:t>1</w:t>
      </w:r>
      <w:r w:rsidR="00495CC9">
        <w:t>2</w:t>
      </w:r>
      <w:r w:rsidR="007524A9" w:rsidRPr="003A1655">
        <w:t xml:space="preserve">. </w:t>
      </w:r>
      <w:r w:rsidR="00C260AF" w:rsidRPr="003A1655">
        <w:t>listopadu</w:t>
      </w:r>
      <w:r w:rsidR="007524A9" w:rsidRPr="003A1655">
        <w:t xml:space="preserve"> 2020</w:t>
      </w:r>
    </w:p>
    <w:p w14:paraId="1248FDC1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53B9495" w14:textId="77777777" w:rsidR="00A7467B" w:rsidRDefault="00A7467B" w:rsidP="00301D45">
      <w:pPr>
        <w:pStyle w:val="Normlnweb"/>
        <w:sectPr w:rsidR="00A7467B" w:rsidSect="0071586E">
          <w:headerReference w:type="default" r:id="rId13"/>
          <w:footerReference w:type="default" r:id="rId14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29BFC5D6" w14:textId="77777777" w:rsidR="00F266D7" w:rsidRDefault="00F266D7" w:rsidP="00D9350B">
      <w:pPr>
        <w:pStyle w:val="Normlnweb"/>
      </w:pPr>
    </w:p>
    <w:p w14:paraId="1480B442" w14:textId="6493C0CC" w:rsidR="2D6253E4" w:rsidRDefault="2D6253E4" w:rsidP="1442EC33">
      <w:pPr>
        <w:pStyle w:val="Nadpis1"/>
      </w:pPr>
      <w:r>
        <w:t xml:space="preserve">Zkoumání </w:t>
      </w:r>
      <w:r w:rsidR="005F44D2">
        <w:t>„</w:t>
      </w:r>
      <w:r>
        <w:t>kukaček</w:t>
      </w:r>
      <w:r w:rsidR="005F44D2">
        <w:t>“</w:t>
      </w:r>
      <w:r>
        <w:t xml:space="preserve"> mezi rybami přineslo Ústavu biologie obratlovců AV ČR poprvé prestižní pětiletý grant EXPRO</w:t>
      </w:r>
    </w:p>
    <w:p w14:paraId="7B33FEFD" w14:textId="77777777" w:rsidR="00AE2820" w:rsidRDefault="00AE2820" w:rsidP="00D9350B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3C7EAD4A" wp14:editId="62CAD243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544A" w14:textId="54BAF21D" w:rsidR="00444F6F" w:rsidRDefault="004C4A49" w:rsidP="00444F6F">
      <w:pPr>
        <w:pStyle w:val="Perex"/>
      </w:pPr>
      <w:r w:rsidRPr="521E3EB4">
        <w:rPr>
          <w:rFonts w:eastAsia="Motiva Sans" w:cs="Motiva Sans"/>
        </w:rPr>
        <w:t xml:space="preserve">Parazité využívají zdroje svých </w:t>
      </w:r>
      <w:r w:rsidR="005F44D2" w:rsidRPr="521E3EB4">
        <w:rPr>
          <w:rFonts w:eastAsia="Motiva Sans" w:cs="Motiva Sans"/>
        </w:rPr>
        <w:t>obětí – hostitelů</w:t>
      </w:r>
      <w:r w:rsidRPr="521E3EB4">
        <w:rPr>
          <w:rFonts w:eastAsia="Motiva Sans" w:cs="Motiva Sans"/>
        </w:rPr>
        <w:t xml:space="preserve">. Ty však nemusí souviset </w:t>
      </w:r>
      <w:r w:rsidR="005F44D2" w:rsidRPr="521E3EB4">
        <w:rPr>
          <w:rFonts w:eastAsia="Motiva Sans" w:cs="Motiva Sans"/>
        </w:rPr>
        <w:t xml:space="preserve">pouze </w:t>
      </w:r>
      <w:r w:rsidRPr="521E3EB4">
        <w:rPr>
          <w:rFonts w:eastAsia="Motiva Sans" w:cs="Motiva Sans"/>
        </w:rPr>
        <w:t>s potravou. Někteří parazité cílí na jiný drahocenný zdroj</w:t>
      </w:r>
      <w:r w:rsidR="00444F6F" w:rsidRPr="521E3EB4">
        <w:rPr>
          <w:rFonts w:eastAsia="Motiva Sans" w:cs="Motiva Sans"/>
        </w:rPr>
        <w:t xml:space="preserve">, </w:t>
      </w:r>
      <w:r w:rsidRPr="521E3EB4">
        <w:rPr>
          <w:rFonts w:eastAsia="Motiva Sans" w:cs="Motiva Sans"/>
        </w:rPr>
        <w:t xml:space="preserve">rodičovskou péči. </w:t>
      </w:r>
      <w:r w:rsidR="00444F6F" w:rsidRPr="521E3EB4">
        <w:rPr>
          <w:rFonts w:eastAsia="Motiva Sans" w:cs="Motiva Sans"/>
        </w:rPr>
        <w:t xml:space="preserve">Právě u tohoto typu bude tým Martina </w:t>
      </w:r>
      <w:proofErr w:type="spellStart"/>
      <w:r w:rsidR="00444F6F" w:rsidRPr="521E3EB4">
        <w:rPr>
          <w:rFonts w:eastAsia="Motiva Sans" w:cs="Motiva Sans"/>
        </w:rPr>
        <w:t>Reicharda</w:t>
      </w:r>
      <w:proofErr w:type="spellEnd"/>
      <w:r w:rsidR="00444F6F" w:rsidRPr="521E3EB4">
        <w:rPr>
          <w:rFonts w:eastAsia="Motiva Sans" w:cs="Motiva Sans"/>
        </w:rPr>
        <w:t xml:space="preserve"> z Ústavu biologie obratlovců Akademie věd ČR zkoumat</w:t>
      </w:r>
      <w:r w:rsidR="37728FC1" w:rsidRPr="521E3EB4">
        <w:rPr>
          <w:rFonts w:eastAsia="Motiva Sans" w:cs="Motiva Sans"/>
        </w:rPr>
        <w:t>,</w:t>
      </w:r>
      <w:r w:rsidR="00444F6F" w:rsidRPr="521E3EB4">
        <w:rPr>
          <w:rFonts w:eastAsia="Motiva Sans" w:cs="Motiva Sans"/>
        </w:rPr>
        <w:t xml:space="preserve"> proč a jak se z některých parazitů stávají specialisté na konkrétní druhy hostitelů, zatímco jiní zůstávají </w:t>
      </w:r>
      <w:r w:rsidR="00DB2BD4">
        <w:rPr>
          <w:rFonts w:eastAsia="Motiva Sans" w:cs="Motiva Sans"/>
        </w:rPr>
        <w:t xml:space="preserve">tzv. </w:t>
      </w:r>
      <w:proofErr w:type="spellStart"/>
      <w:r w:rsidR="00444F6F" w:rsidRPr="521E3EB4">
        <w:rPr>
          <w:rFonts w:eastAsia="Motiva Sans" w:cs="Motiva Sans"/>
        </w:rPr>
        <w:t>generalist</w:t>
      </w:r>
      <w:r w:rsidR="00DB2BD4">
        <w:rPr>
          <w:rFonts w:eastAsia="Motiva Sans" w:cs="Motiva Sans"/>
        </w:rPr>
        <w:t>y</w:t>
      </w:r>
      <w:proofErr w:type="spellEnd"/>
      <w:r w:rsidR="00DB2BD4">
        <w:rPr>
          <w:rFonts w:eastAsia="Motiva Sans" w:cs="Motiva Sans"/>
        </w:rPr>
        <w:t>,</w:t>
      </w:r>
      <w:r w:rsidR="00444F6F" w:rsidRPr="521E3EB4">
        <w:rPr>
          <w:rFonts w:eastAsia="Motiva Sans" w:cs="Motiva Sans"/>
        </w:rPr>
        <w:t xml:space="preserve"> a </w:t>
      </w:r>
      <w:r w:rsidR="00DB2BD4">
        <w:rPr>
          <w:rFonts w:eastAsia="Motiva Sans" w:cs="Motiva Sans"/>
        </w:rPr>
        <w:t xml:space="preserve">tudíž </w:t>
      </w:r>
      <w:r w:rsidR="00444F6F" w:rsidRPr="521E3EB4">
        <w:rPr>
          <w:rFonts w:eastAsia="Motiva Sans" w:cs="Motiva Sans"/>
        </w:rPr>
        <w:t>mohou parazitovat široké spektrum hostitelských druhů.</w:t>
      </w:r>
      <w:r w:rsidR="00DB2BD4">
        <w:rPr>
          <w:rFonts w:eastAsia="Motiva Sans" w:cs="Motiva Sans"/>
        </w:rPr>
        <w:t xml:space="preserve"> P</w:t>
      </w:r>
      <w:r w:rsidR="00444F6F" w:rsidRPr="521E3EB4">
        <w:rPr>
          <w:rFonts w:eastAsia="Motiva Sans" w:cs="Motiva Sans"/>
        </w:rPr>
        <w:t>rojekt</w:t>
      </w:r>
      <w:r w:rsidR="00DB2BD4" w:rsidRPr="00DB2BD4">
        <w:rPr>
          <w:rFonts w:eastAsia="Motiva Sans" w:cs="Motiva Sans"/>
        </w:rPr>
        <w:t xml:space="preserve"> </w:t>
      </w:r>
      <w:r w:rsidR="00DB2BD4" w:rsidRPr="521E3EB4">
        <w:rPr>
          <w:rFonts w:eastAsia="Motiva Sans" w:cs="Motiva Sans"/>
        </w:rPr>
        <w:t xml:space="preserve">Martina </w:t>
      </w:r>
      <w:proofErr w:type="spellStart"/>
      <w:r w:rsidR="00DB2BD4" w:rsidRPr="521E3EB4">
        <w:rPr>
          <w:rFonts w:eastAsia="Motiva Sans" w:cs="Motiva Sans"/>
        </w:rPr>
        <w:t>Reicharda</w:t>
      </w:r>
      <w:proofErr w:type="spellEnd"/>
      <w:r w:rsidR="00444F6F" w:rsidRPr="521E3EB4">
        <w:rPr>
          <w:rFonts w:eastAsia="Motiva Sans" w:cs="Motiva Sans"/>
        </w:rPr>
        <w:t xml:space="preserve"> </w:t>
      </w:r>
      <w:r w:rsidR="00444F6F" w:rsidRPr="521E3EB4">
        <w:rPr>
          <w:rFonts w:eastAsia="Motiva Sans" w:cs="Motiva Sans"/>
          <w:i/>
          <w:iCs/>
        </w:rPr>
        <w:t xml:space="preserve">Význam koevoluce pro ekologickou </w:t>
      </w:r>
      <w:proofErr w:type="spellStart"/>
      <w:r w:rsidR="00444F6F" w:rsidRPr="521E3EB4">
        <w:rPr>
          <w:rFonts w:eastAsia="Motiva Sans" w:cs="Motiva Sans"/>
          <w:i/>
          <w:iCs/>
        </w:rPr>
        <w:t>speciaci</w:t>
      </w:r>
      <w:proofErr w:type="spellEnd"/>
      <w:r w:rsidR="00444F6F" w:rsidRPr="521E3EB4">
        <w:rPr>
          <w:rFonts w:eastAsia="Motiva Sans" w:cs="Motiva Sans"/>
        </w:rPr>
        <w:t xml:space="preserve"> uspěl v soutěži EXPRO Grantové agentury ČR pro rok 2021.</w:t>
      </w:r>
    </w:p>
    <w:p w14:paraId="6B1E9AF9" w14:textId="5B6E0F30" w:rsidR="17636AB2" w:rsidRDefault="00C2250A" w:rsidP="521E3EB4">
      <w:pPr>
        <w:pStyle w:val="Perex"/>
        <w:rPr>
          <w:rFonts w:eastAsia="Motiva Sans" w:cs="Motiva Sans"/>
          <w:b w:val="0"/>
          <w:color w:val="auto"/>
        </w:rPr>
      </w:pPr>
      <w:r w:rsidRPr="521E3EB4">
        <w:rPr>
          <w:rFonts w:eastAsia="Motiva Sans" w:cs="Motiva Sans"/>
          <w:b w:val="0"/>
          <w:color w:val="auto"/>
        </w:rPr>
        <w:t xml:space="preserve">Vědci si </w:t>
      </w:r>
      <w:r w:rsidR="00DB2BD4">
        <w:rPr>
          <w:rFonts w:eastAsia="Motiva Sans" w:cs="Motiva Sans"/>
          <w:b w:val="0"/>
          <w:color w:val="auto"/>
        </w:rPr>
        <w:t xml:space="preserve">za </w:t>
      </w:r>
      <w:r w:rsidRPr="521E3EB4">
        <w:rPr>
          <w:rFonts w:eastAsia="Motiva Sans" w:cs="Motiva Sans"/>
          <w:b w:val="0"/>
          <w:color w:val="auto"/>
        </w:rPr>
        <w:t xml:space="preserve">modelové parazity pro výzkum vybrali ryby s mateřským </w:t>
      </w:r>
      <w:r w:rsidR="005C462A" w:rsidRPr="521E3EB4">
        <w:rPr>
          <w:rFonts w:eastAsia="Motiva Sans" w:cs="Motiva Sans"/>
          <w:b w:val="0"/>
          <w:color w:val="auto"/>
        </w:rPr>
        <w:t xml:space="preserve">instinktem </w:t>
      </w:r>
      <w:r w:rsidRPr="521E3EB4">
        <w:rPr>
          <w:rFonts w:eastAsia="Motiva Sans" w:cs="Motiva Sans"/>
          <w:b w:val="0"/>
          <w:color w:val="auto"/>
        </w:rPr>
        <w:t>kukaček</w:t>
      </w:r>
      <w:r w:rsidR="00982E84" w:rsidRPr="521E3EB4">
        <w:rPr>
          <w:rFonts w:eastAsia="Motiva Sans" w:cs="Motiva Sans"/>
          <w:b w:val="0"/>
          <w:color w:val="auto"/>
        </w:rPr>
        <w:t>,</w:t>
      </w:r>
      <w:r w:rsidR="00444F6F" w:rsidRPr="521E3EB4">
        <w:rPr>
          <w:rFonts w:eastAsia="Motiva Sans" w:cs="Motiva Sans"/>
          <w:b w:val="0"/>
          <w:color w:val="auto"/>
        </w:rPr>
        <w:t xml:space="preserve"> </w:t>
      </w:r>
      <w:proofErr w:type="spellStart"/>
      <w:r w:rsidR="65FB66E9" w:rsidRPr="521E3EB4">
        <w:rPr>
          <w:rFonts w:eastAsia="Motiva Sans" w:cs="Motiva Sans"/>
          <w:b w:val="0"/>
          <w:color w:val="auto"/>
        </w:rPr>
        <w:t>peřovc</w:t>
      </w:r>
      <w:r w:rsidRPr="521E3EB4">
        <w:rPr>
          <w:rFonts w:eastAsia="Motiva Sans" w:cs="Motiva Sans"/>
          <w:b w:val="0"/>
          <w:color w:val="auto"/>
        </w:rPr>
        <w:t>e</w:t>
      </w:r>
      <w:proofErr w:type="spellEnd"/>
      <w:r w:rsidR="65FB66E9" w:rsidRPr="521E3EB4">
        <w:rPr>
          <w:rFonts w:eastAsia="Motiva Sans" w:cs="Motiva Sans"/>
          <w:b w:val="0"/>
          <w:color w:val="auto"/>
        </w:rPr>
        <w:t xml:space="preserve"> kukač</w:t>
      </w:r>
      <w:r w:rsidR="00C8673D" w:rsidRPr="521E3EB4">
        <w:rPr>
          <w:rFonts w:eastAsia="Motiva Sans" w:cs="Motiva Sans"/>
          <w:b w:val="0"/>
          <w:color w:val="auto"/>
        </w:rPr>
        <w:t>č</w:t>
      </w:r>
      <w:r w:rsidR="65FB66E9" w:rsidRPr="521E3EB4">
        <w:rPr>
          <w:rFonts w:eastAsia="Motiva Sans" w:cs="Motiva Sans"/>
          <w:b w:val="0"/>
          <w:color w:val="auto"/>
        </w:rPr>
        <w:t>í</w:t>
      </w:r>
      <w:r w:rsidR="00DB2BD4">
        <w:rPr>
          <w:rFonts w:eastAsia="Motiva Sans" w:cs="Motiva Sans"/>
          <w:b w:val="0"/>
          <w:color w:val="auto"/>
        </w:rPr>
        <w:t>,</w:t>
      </w:r>
      <w:r w:rsidR="00444F6F" w:rsidRPr="521E3EB4">
        <w:rPr>
          <w:rFonts w:eastAsia="Motiva Sans" w:cs="Motiva Sans"/>
          <w:b w:val="0"/>
          <w:color w:val="auto"/>
        </w:rPr>
        <w:t xml:space="preserve"> parazitující cichlidy v jezeře Tanganika</w:t>
      </w:r>
      <w:r w:rsidR="0FEFA34C" w:rsidRPr="521E3EB4">
        <w:rPr>
          <w:rFonts w:eastAsia="Motiva Sans" w:cs="Motiva Sans"/>
          <w:b w:val="0"/>
          <w:color w:val="auto"/>
        </w:rPr>
        <w:t>,</w:t>
      </w:r>
      <w:r w:rsidR="00444F6F" w:rsidRPr="521E3EB4">
        <w:rPr>
          <w:rFonts w:eastAsia="Motiva Sans" w:cs="Motiva Sans"/>
          <w:b w:val="0"/>
          <w:color w:val="auto"/>
        </w:rPr>
        <w:t xml:space="preserve"> a hořavky parazitující evropské a asijské sladkovodní mlže. </w:t>
      </w:r>
      <w:r w:rsidR="00982E84" w:rsidRPr="521E3EB4">
        <w:rPr>
          <w:rFonts w:eastAsia="Motiva Sans" w:cs="Motiva Sans"/>
          <w:b w:val="0"/>
          <w:color w:val="auto"/>
        </w:rPr>
        <w:t xml:space="preserve">S těmito modelovými </w:t>
      </w:r>
      <w:r w:rsidR="005F44D2" w:rsidRPr="521E3EB4">
        <w:rPr>
          <w:rFonts w:eastAsia="Motiva Sans" w:cs="Motiva Sans"/>
          <w:b w:val="0"/>
          <w:color w:val="auto"/>
        </w:rPr>
        <w:t xml:space="preserve">druhy </w:t>
      </w:r>
      <w:r w:rsidR="00982E84" w:rsidRPr="521E3EB4">
        <w:rPr>
          <w:rFonts w:eastAsia="Motiva Sans" w:cs="Motiva Sans"/>
          <w:b w:val="0"/>
          <w:color w:val="auto"/>
        </w:rPr>
        <w:t xml:space="preserve">mají vědci </w:t>
      </w:r>
      <w:r w:rsidR="000A13FB">
        <w:rPr>
          <w:rFonts w:eastAsia="Motiva Sans" w:cs="Motiva Sans"/>
          <w:b w:val="0"/>
          <w:color w:val="auto"/>
        </w:rPr>
        <w:t xml:space="preserve">v </w:t>
      </w:r>
      <w:r w:rsidR="00982E84" w:rsidRPr="521E3EB4">
        <w:rPr>
          <w:rFonts w:eastAsia="Motiva Sans" w:cs="Motiva Sans"/>
          <w:b w:val="0"/>
          <w:color w:val="auto"/>
        </w:rPr>
        <w:t xml:space="preserve">ÚBO </w:t>
      </w:r>
      <w:r w:rsidR="000A13FB">
        <w:rPr>
          <w:rFonts w:eastAsia="Motiva Sans" w:cs="Motiva Sans"/>
          <w:b w:val="0"/>
          <w:color w:val="auto"/>
        </w:rPr>
        <w:t xml:space="preserve">AV ČR </w:t>
      </w:r>
      <w:r w:rsidR="00982E84" w:rsidRPr="521E3EB4">
        <w:rPr>
          <w:rFonts w:eastAsia="Motiva Sans" w:cs="Motiva Sans"/>
          <w:b w:val="0"/>
          <w:color w:val="auto"/>
        </w:rPr>
        <w:t>bohaté zkušenosti</w:t>
      </w:r>
      <w:r w:rsidR="007211F9" w:rsidRPr="521E3EB4">
        <w:rPr>
          <w:rFonts w:eastAsia="Motiva Sans" w:cs="Motiva Sans"/>
          <w:b w:val="0"/>
          <w:color w:val="auto"/>
        </w:rPr>
        <w:t xml:space="preserve">, v přírodě i </w:t>
      </w:r>
      <w:r w:rsidR="00982E84" w:rsidRPr="521E3EB4">
        <w:rPr>
          <w:rFonts w:eastAsia="Motiva Sans" w:cs="Motiva Sans"/>
          <w:b w:val="0"/>
          <w:color w:val="auto"/>
        </w:rPr>
        <w:t xml:space="preserve">moderních chovech. </w:t>
      </w:r>
      <w:r w:rsidR="007211F9" w:rsidRPr="521E3EB4">
        <w:rPr>
          <w:rFonts w:eastAsia="Motiva Sans" w:cs="Motiva Sans"/>
          <w:b w:val="0"/>
          <w:color w:val="auto"/>
        </w:rPr>
        <w:t xml:space="preserve">Kukaččí strategie </w:t>
      </w:r>
      <w:proofErr w:type="spellStart"/>
      <w:r w:rsidR="007211F9" w:rsidRPr="521E3EB4">
        <w:rPr>
          <w:rFonts w:eastAsia="Motiva Sans" w:cs="Motiva Sans"/>
          <w:b w:val="0"/>
          <w:color w:val="auto"/>
        </w:rPr>
        <w:t>peřovců</w:t>
      </w:r>
      <w:proofErr w:type="spellEnd"/>
      <w:r w:rsidR="00092604" w:rsidRPr="521E3EB4">
        <w:rPr>
          <w:rFonts w:eastAsia="Motiva Sans" w:cs="Motiva Sans"/>
          <w:b w:val="0"/>
          <w:color w:val="auto"/>
        </w:rPr>
        <w:t xml:space="preserve"> </w:t>
      </w:r>
      <w:r w:rsidR="00982E84" w:rsidRPr="521E3EB4">
        <w:rPr>
          <w:rFonts w:eastAsia="Motiva Sans" w:cs="Motiva Sans"/>
          <w:b w:val="0"/>
          <w:color w:val="auto"/>
        </w:rPr>
        <w:t>zaujal</w:t>
      </w:r>
      <w:r w:rsidR="007211F9" w:rsidRPr="521E3EB4">
        <w:rPr>
          <w:rFonts w:eastAsia="Motiva Sans" w:cs="Motiva Sans"/>
          <w:b w:val="0"/>
          <w:color w:val="auto"/>
        </w:rPr>
        <w:t>a</w:t>
      </w:r>
      <w:r w:rsidR="00982E84" w:rsidRPr="521E3EB4">
        <w:rPr>
          <w:rFonts w:eastAsia="Motiva Sans" w:cs="Motiva Sans"/>
          <w:b w:val="0"/>
          <w:color w:val="auto"/>
        </w:rPr>
        <w:t xml:space="preserve"> i tým Davida </w:t>
      </w:r>
      <w:proofErr w:type="spellStart"/>
      <w:r w:rsidR="00982E84" w:rsidRPr="521E3EB4">
        <w:rPr>
          <w:rFonts w:eastAsia="Motiva Sans" w:cs="Motiva Sans"/>
          <w:b w:val="0"/>
          <w:color w:val="auto"/>
        </w:rPr>
        <w:t>Attenborougha</w:t>
      </w:r>
      <w:proofErr w:type="spellEnd"/>
      <w:r w:rsidR="00982E84" w:rsidRPr="521E3EB4">
        <w:rPr>
          <w:rFonts w:eastAsia="Motiva Sans" w:cs="Motiva Sans"/>
          <w:b w:val="0"/>
          <w:color w:val="auto"/>
        </w:rPr>
        <w:t xml:space="preserve">, </w:t>
      </w:r>
      <w:r w:rsidR="00092604" w:rsidRPr="521E3EB4">
        <w:rPr>
          <w:rFonts w:eastAsia="Motiva Sans" w:cs="Motiva Sans"/>
          <w:b w:val="0"/>
          <w:color w:val="auto"/>
        </w:rPr>
        <w:t>který</w:t>
      </w:r>
      <w:r w:rsidR="00982E84" w:rsidRPr="521E3EB4">
        <w:rPr>
          <w:rFonts w:eastAsia="Motiva Sans" w:cs="Motiva Sans"/>
          <w:b w:val="0"/>
          <w:color w:val="auto"/>
        </w:rPr>
        <w:t xml:space="preserve"> </w:t>
      </w:r>
      <w:r w:rsidR="000A13FB">
        <w:rPr>
          <w:rFonts w:eastAsia="Motiva Sans" w:cs="Motiva Sans"/>
          <w:b w:val="0"/>
          <w:color w:val="auto"/>
        </w:rPr>
        <w:t>k nim</w:t>
      </w:r>
      <w:r w:rsidR="00DB2BD4">
        <w:rPr>
          <w:rFonts w:eastAsia="Motiva Sans" w:cs="Motiva Sans"/>
          <w:b w:val="0"/>
          <w:color w:val="auto"/>
        </w:rPr>
        <w:t xml:space="preserve"> </w:t>
      </w:r>
      <w:r w:rsidR="00982E84" w:rsidRPr="521E3EB4">
        <w:rPr>
          <w:rFonts w:eastAsia="Motiva Sans" w:cs="Motiva Sans"/>
          <w:b w:val="0"/>
          <w:color w:val="auto"/>
        </w:rPr>
        <w:t xml:space="preserve">přijel </w:t>
      </w:r>
      <w:proofErr w:type="spellStart"/>
      <w:r w:rsidR="00982E84" w:rsidRPr="521E3EB4">
        <w:rPr>
          <w:rFonts w:eastAsia="Motiva Sans" w:cs="Motiva Sans"/>
          <w:b w:val="0"/>
          <w:color w:val="auto"/>
        </w:rPr>
        <w:t>peřovce</w:t>
      </w:r>
      <w:proofErr w:type="spellEnd"/>
      <w:r w:rsidR="00982E84" w:rsidRPr="521E3EB4">
        <w:rPr>
          <w:rFonts w:eastAsia="Motiva Sans" w:cs="Motiva Sans"/>
          <w:b w:val="0"/>
          <w:color w:val="auto"/>
        </w:rPr>
        <w:t xml:space="preserve"> </w:t>
      </w:r>
      <w:r w:rsidR="00092604" w:rsidRPr="521E3EB4">
        <w:rPr>
          <w:rFonts w:eastAsia="Motiva Sans" w:cs="Motiva Sans"/>
          <w:b w:val="0"/>
          <w:color w:val="auto"/>
        </w:rPr>
        <w:t xml:space="preserve">v roce 2018 </w:t>
      </w:r>
      <w:r w:rsidR="00982E84" w:rsidRPr="521E3EB4">
        <w:rPr>
          <w:rFonts w:eastAsia="Motiva Sans" w:cs="Motiva Sans"/>
          <w:b w:val="0"/>
          <w:color w:val="auto"/>
        </w:rPr>
        <w:t xml:space="preserve">natáčet pro dokumentární seriál </w:t>
      </w:r>
      <w:r w:rsidR="00982E84" w:rsidRPr="521E3EB4">
        <w:rPr>
          <w:rFonts w:eastAsia="Motiva Sans" w:cs="Motiva Sans"/>
          <w:b w:val="0"/>
          <w:i/>
          <w:iCs/>
          <w:color w:val="auto"/>
        </w:rPr>
        <w:t>Sedm světů, jedna planeta</w:t>
      </w:r>
      <w:r w:rsidR="00982E84" w:rsidRPr="521E3EB4">
        <w:rPr>
          <w:rFonts w:eastAsia="Motiva Sans" w:cs="Motiva Sans"/>
          <w:b w:val="0"/>
          <w:color w:val="auto"/>
        </w:rPr>
        <w:t xml:space="preserve">. </w:t>
      </w:r>
      <w:r w:rsidR="17636AB2" w:rsidRPr="003A1655">
        <w:rPr>
          <w:rFonts w:eastAsia="Motiva Sans" w:cs="Motiva Sans"/>
          <w:b w:val="0"/>
          <w:i/>
          <w:iCs/>
          <w:color w:val="auto"/>
        </w:rPr>
        <w:t xml:space="preserve">„Mám opravdu radost, je to pro mě ocenění, že je naše práce zajímavá pro širší vědeckou </w:t>
      </w:r>
      <w:r w:rsidR="17636AB2" w:rsidRPr="521E3EB4">
        <w:rPr>
          <w:rFonts w:eastAsia="Motiva Sans" w:cs="Motiva Sans"/>
          <w:b w:val="0"/>
          <w:i/>
          <w:iCs/>
          <w:color w:val="auto"/>
        </w:rPr>
        <w:t>obec a že ji děláme dobře,“</w:t>
      </w:r>
      <w:r w:rsidR="17636AB2" w:rsidRPr="521E3EB4">
        <w:rPr>
          <w:rFonts w:eastAsia="Motiva Sans" w:cs="Motiva Sans"/>
          <w:b w:val="0"/>
          <w:color w:val="auto"/>
        </w:rPr>
        <w:t xml:space="preserve"> popisuje své pocity </w:t>
      </w:r>
      <w:r w:rsidR="003A1655">
        <w:rPr>
          <w:rFonts w:eastAsia="Motiva Sans" w:cs="Motiva Sans"/>
          <w:b w:val="0"/>
          <w:color w:val="auto"/>
        </w:rPr>
        <w:t xml:space="preserve">Martin </w:t>
      </w:r>
      <w:proofErr w:type="spellStart"/>
      <w:r w:rsidR="17636AB2" w:rsidRPr="521E3EB4">
        <w:rPr>
          <w:rFonts w:eastAsia="Motiva Sans" w:cs="Motiva Sans"/>
          <w:b w:val="0"/>
          <w:color w:val="auto"/>
        </w:rPr>
        <w:t>Reichard</w:t>
      </w:r>
      <w:proofErr w:type="spellEnd"/>
      <w:r w:rsidR="17636AB2" w:rsidRPr="521E3EB4">
        <w:rPr>
          <w:rFonts w:eastAsia="Motiva Sans" w:cs="Motiva Sans"/>
          <w:b w:val="0"/>
          <w:color w:val="auto"/>
        </w:rPr>
        <w:t>. Prestižní pětiletý grant získal Ústav biologie obratlovců</w:t>
      </w:r>
      <w:r w:rsidR="00D05B18">
        <w:rPr>
          <w:rFonts w:eastAsia="Motiva Sans" w:cs="Motiva Sans"/>
          <w:b w:val="0"/>
          <w:color w:val="auto"/>
        </w:rPr>
        <w:t xml:space="preserve"> AV Č</w:t>
      </w:r>
      <w:r w:rsidR="00740183">
        <w:rPr>
          <w:rFonts w:eastAsia="Motiva Sans" w:cs="Motiva Sans"/>
          <w:b w:val="0"/>
          <w:color w:val="auto"/>
        </w:rPr>
        <w:t>R</w:t>
      </w:r>
      <w:r w:rsidR="17636AB2" w:rsidRPr="521E3EB4">
        <w:rPr>
          <w:rFonts w:eastAsia="Motiva Sans" w:cs="Motiva Sans"/>
          <w:b w:val="0"/>
          <w:color w:val="auto"/>
        </w:rPr>
        <w:t xml:space="preserve"> vůbec poprvé.</w:t>
      </w:r>
    </w:p>
    <w:p w14:paraId="16CF8D38" w14:textId="53FAC2D8" w:rsidR="65FB66E9" w:rsidRDefault="65FB66E9" w:rsidP="00C8673D">
      <w:pPr>
        <w:rPr>
          <w:b/>
          <w:bCs/>
        </w:rPr>
      </w:pPr>
      <w:r w:rsidRPr="1442EC33">
        <w:rPr>
          <w:b/>
          <w:bCs/>
        </w:rPr>
        <w:t xml:space="preserve">Alenka </w:t>
      </w:r>
      <w:r w:rsidR="00C8673D" w:rsidRPr="1442EC33">
        <w:rPr>
          <w:b/>
          <w:bCs/>
        </w:rPr>
        <w:t xml:space="preserve">z říše divů </w:t>
      </w:r>
      <w:r w:rsidRPr="1442EC33">
        <w:rPr>
          <w:b/>
          <w:bCs/>
        </w:rPr>
        <w:t xml:space="preserve">by věděla </w:t>
      </w:r>
    </w:p>
    <w:p w14:paraId="311EEBC1" w14:textId="5FA2BFFA" w:rsidR="00740183" w:rsidRDefault="13DB4E31" w:rsidP="006E139F">
      <w:pPr>
        <w:rPr>
          <w:rFonts w:eastAsia="Motiva Sans" w:cs="Motiva Sans"/>
        </w:rPr>
      </w:pPr>
      <w:r>
        <w:t xml:space="preserve">Parazité patří mezi organismy, které využívají ve svůj prospěch organismy jiné. Jejich specializace na konkrétní hostitele je tak jednou z cest, kterou se </w:t>
      </w:r>
      <w:r w:rsidR="00092604">
        <w:t xml:space="preserve">mohou </w:t>
      </w:r>
      <w:r>
        <w:t>vydat</w:t>
      </w:r>
      <w:r w:rsidR="000A13FB">
        <w:t xml:space="preserve"> a která</w:t>
      </w:r>
      <w:r w:rsidR="65FB66E9" w:rsidRPr="0F553F73">
        <w:rPr>
          <w:rFonts w:eastAsia="Motiva Sans" w:cs="Motiva Sans"/>
        </w:rPr>
        <w:t xml:space="preserve"> po evoluční stránce </w:t>
      </w:r>
      <w:r w:rsidR="000A13FB">
        <w:t>fu</w:t>
      </w:r>
      <w:r w:rsidR="000A13FB" w:rsidRPr="0F553F73">
        <w:rPr>
          <w:rFonts w:eastAsia="Motiva Sans" w:cs="Motiva Sans"/>
        </w:rPr>
        <w:t xml:space="preserve">nguje </w:t>
      </w:r>
      <w:r w:rsidR="65FB66E9" w:rsidRPr="0F553F73">
        <w:rPr>
          <w:rFonts w:eastAsia="Motiva Sans" w:cs="Motiva Sans"/>
        </w:rPr>
        <w:t>na principu Červené královny</w:t>
      </w:r>
      <w:r w:rsidR="5202D1D4" w:rsidRPr="0F553F73">
        <w:rPr>
          <w:rFonts w:eastAsia="Motiva Sans" w:cs="Motiva Sans"/>
        </w:rPr>
        <w:t xml:space="preserve"> známé z knihy </w:t>
      </w:r>
      <w:r w:rsidR="5202D1D4" w:rsidRPr="00495CC9">
        <w:rPr>
          <w:rFonts w:eastAsia="Motiva Sans" w:cs="Motiva Sans"/>
          <w:i/>
          <w:iCs/>
        </w:rPr>
        <w:t>Alenka v říši divů</w:t>
      </w:r>
      <w:r w:rsidR="65FB66E9" w:rsidRPr="0F553F73">
        <w:rPr>
          <w:rFonts w:eastAsia="Motiva Sans" w:cs="Motiva Sans"/>
        </w:rPr>
        <w:t>.</w:t>
      </w:r>
    </w:p>
    <w:p w14:paraId="1C600C47" w14:textId="42AF6108" w:rsidR="65FB66E9" w:rsidRDefault="00B23447" w:rsidP="006E139F">
      <w:r w:rsidRPr="0F553F73">
        <w:rPr>
          <w:rFonts w:eastAsia="Motiva Sans" w:cs="Motiva Sans"/>
          <w:i/>
          <w:iCs/>
        </w:rPr>
        <w:t>„</w:t>
      </w:r>
      <w:r w:rsidR="00CD4645">
        <w:rPr>
          <w:rFonts w:eastAsia="Motiva Sans" w:cs="Motiva Sans"/>
          <w:i/>
          <w:iCs/>
        </w:rPr>
        <w:t xml:space="preserve">Na každý krok jednoho partnera </w:t>
      </w:r>
      <w:r w:rsidR="006845D2">
        <w:rPr>
          <w:rFonts w:eastAsia="Motiva Sans" w:cs="Motiva Sans"/>
          <w:i/>
          <w:iCs/>
        </w:rPr>
        <w:t xml:space="preserve">musí </w:t>
      </w:r>
      <w:r w:rsidR="00CD4645">
        <w:rPr>
          <w:rFonts w:eastAsia="Motiva Sans" w:cs="Motiva Sans"/>
          <w:i/>
          <w:iCs/>
        </w:rPr>
        <w:t xml:space="preserve">ten druhý rychle zareagovat tak, aby nezůstal pozadu. </w:t>
      </w:r>
      <w:r w:rsidR="00CD4645" w:rsidRPr="005F44D2">
        <w:rPr>
          <w:rFonts w:eastAsia="Motiva Sans" w:cs="Motiva Sans"/>
          <w:i/>
          <w:iCs/>
        </w:rPr>
        <w:t>V případě vztahu mezi parazitem a hostitelem jd</w:t>
      </w:r>
      <w:r w:rsidR="00CD4645" w:rsidRPr="005F44D2">
        <w:rPr>
          <w:i/>
          <w:iCs/>
        </w:rPr>
        <w:t>e v podstatě o závody ve zbrojení</w:t>
      </w:r>
      <w:r w:rsidRPr="0F553F73">
        <w:rPr>
          <w:rFonts w:eastAsia="Motiva Sans" w:cs="Motiva Sans"/>
          <w:i/>
          <w:iCs/>
        </w:rPr>
        <w:t>,“</w:t>
      </w:r>
      <w:r w:rsidRPr="0F553F73">
        <w:rPr>
          <w:rFonts w:eastAsia="Motiva Sans" w:cs="Motiva Sans"/>
        </w:rPr>
        <w:t xml:space="preserve"> říká </w:t>
      </w:r>
      <w:r w:rsidR="00495CC9">
        <w:rPr>
          <w:rFonts w:eastAsia="Motiva Sans" w:cs="Motiva Sans"/>
        </w:rPr>
        <w:t>Martin</w:t>
      </w:r>
      <w:r w:rsidR="00092604" w:rsidRPr="0F553F73">
        <w:rPr>
          <w:rFonts w:eastAsia="Motiva Sans" w:cs="Motiva Sans"/>
        </w:rPr>
        <w:t xml:space="preserve"> </w:t>
      </w:r>
      <w:proofErr w:type="spellStart"/>
      <w:r w:rsidRPr="0F553F73">
        <w:rPr>
          <w:rFonts w:eastAsia="Motiva Sans" w:cs="Motiva Sans"/>
        </w:rPr>
        <w:t>Reichard</w:t>
      </w:r>
      <w:proofErr w:type="spellEnd"/>
      <w:r w:rsidR="65FB66E9" w:rsidRPr="0F553F73">
        <w:rPr>
          <w:rFonts w:eastAsia="Motiva Sans" w:cs="Motiva Sans"/>
        </w:rPr>
        <w:t xml:space="preserve">. </w:t>
      </w:r>
      <w:r w:rsidR="65FB66E9">
        <w:t>A</w:t>
      </w:r>
      <w:r w:rsidR="00740183">
        <w:t> </w:t>
      </w:r>
      <w:r w:rsidR="65FB66E9">
        <w:t xml:space="preserve">specialisté jsou v </w:t>
      </w:r>
      <w:r w:rsidR="0937A42B">
        <w:t>přezbrojování</w:t>
      </w:r>
      <w:r w:rsidR="2EC94E2A">
        <w:t>, tedy přizpůsobování</w:t>
      </w:r>
      <w:r w:rsidR="006845D2">
        <w:t>,</w:t>
      </w:r>
      <w:r w:rsidR="65FB66E9">
        <w:t xml:space="preserve"> rychlejší</w:t>
      </w:r>
      <w:r w:rsidR="00CD4645">
        <w:t xml:space="preserve"> a přesnější</w:t>
      </w:r>
      <w:r w:rsidR="65FB66E9">
        <w:t>. Býti specialistou má ale</w:t>
      </w:r>
      <w:r w:rsidR="00CD4645">
        <w:t xml:space="preserve"> také svá </w:t>
      </w:r>
      <w:r w:rsidR="005F44D2">
        <w:t>rizika – jedná</w:t>
      </w:r>
      <w:r w:rsidR="00CD4645">
        <w:t xml:space="preserve"> se o souboj na jediné frontě</w:t>
      </w:r>
      <w:r w:rsidR="000A13FB">
        <w:t xml:space="preserve"> a</w:t>
      </w:r>
      <w:r w:rsidR="007211F9">
        <w:t xml:space="preserve"> </w:t>
      </w:r>
      <w:r w:rsidR="00CD4645">
        <w:t>každá prohra</w:t>
      </w:r>
      <w:r w:rsidR="007211F9">
        <w:t>ná bitva</w:t>
      </w:r>
      <w:r w:rsidR="000A13FB">
        <w:t xml:space="preserve"> tak může být</w:t>
      </w:r>
      <w:r w:rsidR="00CD4645">
        <w:t xml:space="preserve"> osudová</w:t>
      </w:r>
      <w:r w:rsidR="65FB66E9">
        <w:t>.</w:t>
      </w:r>
      <w:r w:rsidR="007211F9" w:rsidDel="007211F9">
        <w:t xml:space="preserve"> </w:t>
      </w:r>
    </w:p>
    <w:p w14:paraId="58E135A5" w14:textId="3978E047" w:rsidR="00C75787" w:rsidRPr="00C75787" w:rsidRDefault="65FB66E9" w:rsidP="1442EC33">
      <w:r>
        <w:lastRenderedPageBreak/>
        <w:t xml:space="preserve">V </w:t>
      </w:r>
      <w:r w:rsidR="00B04859">
        <w:t>projek</w:t>
      </w:r>
      <w:r>
        <w:t xml:space="preserve">tu </w:t>
      </w:r>
      <w:r w:rsidR="006E139F" w:rsidRPr="521E3EB4">
        <w:rPr>
          <w:i/>
          <w:iCs/>
        </w:rPr>
        <w:t xml:space="preserve">Význam koevoluce pro ekologickou </w:t>
      </w:r>
      <w:proofErr w:type="spellStart"/>
      <w:r w:rsidR="006E139F" w:rsidRPr="521E3EB4">
        <w:rPr>
          <w:i/>
          <w:iCs/>
        </w:rPr>
        <w:t>speciaci</w:t>
      </w:r>
      <w:proofErr w:type="spellEnd"/>
      <w:r w:rsidR="006E139F" w:rsidRPr="521E3EB4">
        <w:rPr>
          <w:i/>
          <w:iCs/>
        </w:rPr>
        <w:t xml:space="preserve"> </w:t>
      </w:r>
      <w:r>
        <w:t xml:space="preserve">budou vědci </w:t>
      </w:r>
      <w:r w:rsidR="38CE3246">
        <w:t xml:space="preserve">kombinovat </w:t>
      </w:r>
      <w:r>
        <w:t xml:space="preserve">laboratorní a terénní výzkum s metodami populační genetiky, </w:t>
      </w:r>
      <w:proofErr w:type="spellStart"/>
      <w:r>
        <w:t>fylogenetiky</w:t>
      </w:r>
      <w:proofErr w:type="spellEnd"/>
      <w:r>
        <w:t xml:space="preserve"> a matematického modelování. </w:t>
      </w:r>
      <w:r w:rsidR="750DFE75">
        <w:t>Díky tomu chtějí</w:t>
      </w:r>
      <w:r w:rsidR="5A4A5393">
        <w:t xml:space="preserve"> objasnit podmínky pro vznik a časnou evoluci hostitelské specificity, její stabilitu a omezení</w:t>
      </w:r>
      <w:r w:rsidR="00495CC9">
        <w:t xml:space="preserve"> </w:t>
      </w:r>
      <w:r w:rsidR="5A4A5393">
        <w:t>a vliv na biologickou diverzitu.</w:t>
      </w:r>
      <w:r w:rsidR="5A4A5393" w:rsidRPr="521E3EB4">
        <w:rPr>
          <w:i/>
          <w:iCs/>
        </w:rPr>
        <w:t xml:space="preserve"> </w:t>
      </w:r>
    </w:p>
    <w:p w14:paraId="41267233" w14:textId="43EF1DBB" w:rsidR="00C75787" w:rsidRPr="00C75787" w:rsidRDefault="00C75787" w:rsidP="00C75787">
      <w:r w:rsidRPr="1442EC33">
        <w:rPr>
          <w:i/>
          <w:iCs/>
        </w:rPr>
        <w:t>„</w:t>
      </w:r>
      <w:r w:rsidR="00444F6F">
        <w:rPr>
          <w:i/>
          <w:iCs/>
        </w:rPr>
        <w:t>Doufám, že se v</w:t>
      </w:r>
      <w:r w:rsidRPr="1442EC33">
        <w:rPr>
          <w:i/>
          <w:iCs/>
        </w:rPr>
        <w:t xml:space="preserve"> příštích letech můžeme těšit na zajímavé poznatky vysvětl</w:t>
      </w:r>
      <w:bookmarkStart w:id="1" w:name="_GoBack"/>
      <w:bookmarkEnd w:id="1"/>
      <w:r w:rsidRPr="1442EC33">
        <w:rPr>
          <w:i/>
          <w:iCs/>
        </w:rPr>
        <w:t>ující původ a časnou evoluci hostitelské specializace,“</w:t>
      </w:r>
      <w:r>
        <w:t xml:space="preserve"> doplňuje Mar</w:t>
      </w:r>
      <w:r w:rsidR="0C883EC5">
        <w:t>t</w:t>
      </w:r>
      <w:r>
        <w:t xml:space="preserve">in </w:t>
      </w:r>
      <w:proofErr w:type="spellStart"/>
      <w:r>
        <w:t>Reichard</w:t>
      </w:r>
      <w:proofErr w:type="spellEnd"/>
      <w:r>
        <w:t>.</w:t>
      </w:r>
    </w:p>
    <w:p w14:paraId="7EFAE970" w14:textId="4600326B" w:rsidR="006E139F" w:rsidRDefault="006E139F" w:rsidP="3138E6D5">
      <w:pPr>
        <w:pStyle w:val="Vceinformac"/>
        <w:rPr>
          <w:rFonts w:eastAsia="Motiva Sans" w:cs="Motiva Sans"/>
        </w:rPr>
      </w:pPr>
      <w:r w:rsidRPr="3138E6D5">
        <w:rPr>
          <w:rFonts w:eastAsia="Motiva Sans" w:cs="Motiva Sans"/>
        </w:rPr>
        <w:t>Více informací:</w:t>
      </w:r>
      <w:r w:rsidRPr="001D7480">
        <w:tab/>
      </w:r>
      <w:r w:rsidRPr="3138E6D5">
        <w:rPr>
          <w:rFonts w:eastAsia="Motiva Sans" w:cs="Motiva Sans"/>
          <w:b/>
          <w:bCs/>
        </w:rPr>
        <w:t xml:space="preserve">doc. RNDr. Martin </w:t>
      </w:r>
      <w:proofErr w:type="spellStart"/>
      <w:r w:rsidRPr="3138E6D5">
        <w:rPr>
          <w:rFonts w:eastAsia="Motiva Sans" w:cs="Motiva Sans"/>
          <w:b/>
          <w:bCs/>
        </w:rPr>
        <w:t>Reichard</w:t>
      </w:r>
      <w:proofErr w:type="spellEnd"/>
      <w:r w:rsidRPr="3138E6D5">
        <w:rPr>
          <w:rFonts w:eastAsia="Motiva Sans" w:cs="Motiva Sans"/>
          <w:b/>
          <w:bCs/>
        </w:rPr>
        <w:t>, Ph.D.</w:t>
      </w:r>
      <w:r w:rsidRPr="00AB47D8">
        <w:br/>
      </w:r>
      <w:r w:rsidRPr="3138E6D5">
        <w:rPr>
          <w:rFonts w:eastAsia="Motiva Sans" w:cs="Motiva Sans"/>
        </w:rPr>
        <w:t xml:space="preserve">Ústav biologie obratlovců AV ČR </w:t>
      </w:r>
      <w:r w:rsidRPr="00AB47D8">
        <w:br/>
      </w:r>
      <w:r w:rsidRPr="3138E6D5">
        <w:rPr>
          <w:rFonts w:eastAsia="Motiva Sans" w:cs="Motiva Sans"/>
        </w:rPr>
        <w:t xml:space="preserve">reichard@ivb.cz </w:t>
      </w:r>
      <w:r w:rsidRPr="00AB47D8">
        <w:br/>
      </w:r>
      <w:r w:rsidRPr="3138E6D5">
        <w:rPr>
          <w:rFonts w:eastAsia="Motiva Sans" w:cs="Motiva Sans"/>
        </w:rPr>
        <w:t>+420 387 775</w:t>
      </w:r>
      <w:r w:rsidR="00740183">
        <w:rPr>
          <w:rFonts w:eastAsia="Motiva Sans" w:cs="Motiva Sans"/>
        </w:rPr>
        <w:t> </w:t>
      </w:r>
      <w:r w:rsidRPr="3138E6D5">
        <w:rPr>
          <w:rFonts w:eastAsia="Motiva Sans" w:cs="Motiva Sans"/>
        </w:rPr>
        <w:t>516</w:t>
      </w:r>
    </w:p>
    <w:p w14:paraId="5C13FC7F" w14:textId="77777777" w:rsidR="00740183" w:rsidRDefault="00740183" w:rsidP="3138E6D5">
      <w:pPr>
        <w:pStyle w:val="Vceinformac"/>
        <w:rPr>
          <w:rFonts w:eastAsia="Motiva Sans" w:cs="Motiva Sans"/>
        </w:rPr>
      </w:pPr>
    </w:p>
    <w:p w14:paraId="1F342D54" w14:textId="443BCF39" w:rsidR="00740183" w:rsidRDefault="00740183" w:rsidP="00740183">
      <w:pPr>
        <w:pStyle w:val="Vceinformac"/>
      </w:pPr>
      <w:r w:rsidRPr="00740183">
        <w:t xml:space="preserve">Fotogalerie: </w:t>
      </w:r>
      <w:hyperlink r:id="rId16" w:history="1">
        <w:r w:rsidRPr="00740183">
          <w:rPr>
            <w:rStyle w:val="Hypertextovodkaz"/>
          </w:rPr>
          <w:t>https://drive.</w:t>
        </w:r>
        <w:r w:rsidRPr="00740183">
          <w:rPr>
            <w:rStyle w:val="Hypertextovodkaz"/>
            <w:rFonts w:eastAsia="Motiva Sans" w:cs="Motiva Sans"/>
          </w:rPr>
          <w:t>google.com/drive/folders/1WXQDLp_kAe7UWXUHGizXJJT_zxYtMPNt?usp=sharing</w:t>
        </w:r>
      </w:hyperlink>
    </w:p>
    <w:p w14:paraId="45898603" w14:textId="77777777" w:rsidR="00740183" w:rsidRDefault="00740183" w:rsidP="00740183">
      <w:pPr>
        <w:pStyle w:val="Vceinformac"/>
        <w:rPr>
          <w:rFonts w:eastAsia="Motiva Sans" w:cs="Motiva Sans"/>
        </w:rPr>
      </w:pPr>
    </w:p>
    <w:p w14:paraId="6FF3A608" w14:textId="47E705CB" w:rsidR="00297A85" w:rsidRDefault="1C827F9B" w:rsidP="0F46852B">
      <w:pPr>
        <w:spacing w:before="120" w:beforeAutospacing="0" w:after="120" w:afterAutospacing="0"/>
        <w:rPr>
          <w:b/>
          <w:bCs/>
        </w:rPr>
      </w:pPr>
      <w:r w:rsidRPr="71268A3E">
        <w:rPr>
          <w:b/>
          <w:bCs/>
        </w:rPr>
        <w:t>Fotogalerie:</w:t>
      </w:r>
    </w:p>
    <w:p w14:paraId="04D61B62" w14:textId="77777777" w:rsidR="00740183" w:rsidRDefault="00740183" w:rsidP="0F46852B">
      <w:pPr>
        <w:spacing w:before="120" w:beforeAutospacing="0" w:after="120" w:afterAutospacing="0"/>
        <w:rPr>
          <w:b/>
          <w:bCs/>
        </w:rPr>
      </w:pPr>
    </w:p>
    <w:tbl>
      <w:tblPr>
        <w:tblStyle w:val="Prosttabulka4"/>
        <w:tblW w:w="0" w:type="auto"/>
        <w:tblInd w:w="709" w:type="dxa"/>
        <w:tblLayout w:type="fixed"/>
        <w:tblLook w:val="06A0" w:firstRow="1" w:lastRow="0" w:firstColumn="1" w:lastColumn="0" w:noHBand="1" w:noVBand="1"/>
      </w:tblPr>
      <w:tblGrid>
        <w:gridCol w:w="4178"/>
        <w:gridCol w:w="4178"/>
      </w:tblGrid>
      <w:tr w:rsidR="7804870D" w14:paraId="0A86FF84" w14:textId="77777777" w:rsidTr="79EA2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8" w:type="dxa"/>
          </w:tcPr>
          <w:p w14:paraId="34C5DA6C" w14:textId="0BB2FB78" w:rsidR="0869468C" w:rsidRDefault="0869468C" w:rsidP="7804870D">
            <w:pPr>
              <w:ind w:left="0"/>
            </w:pPr>
            <w:r>
              <w:rPr>
                <w:noProof/>
              </w:rPr>
              <w:drawing>
                <wp:inline distT="0" distB="0" distL="0" distR="0" wp14:anchorId="4CE9630E" wp14:editId="145174EF">
                  <wp:extent cx="2354580" cy="3125470"/>
                  <wp:effectExtent l="0" t="0" r="7620" b="0"/>
                  <wp:docPr id="990325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312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69B8FAB7" w14:textId="14620DB9" w:rsidR="035ECE73" w:rsidRDefault="035ECE73" w:rsidP="3138E6D5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Segoe UI" w:hAnsi="Segoe UI" w:cs="Segoe UI"/>
                <w:i/>
                <w:iCs/>
                <w:color w:val="000000" w:themeColor="text1"/>
                <w:highlight w:val="yellow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F94025E" wp14:editId="263C5885">
                  <wp:extent cx="2741501" cy="3114675"/>
                  <wp:effectExtent l="0" t="0" r="1905" b="0"/>
                  <wp:docPr id="1231852099" name="Obrázek 123185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3185209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48" cy="312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804870D" w14:paraId="085B1750" w14:textId="77777777" w:rsidTr="79EA2C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8" w:type="dxa"/>
          </w:tcPr>
          <w:p w14:paraId="24CCC3E6" w14:textId="070D80B5" w:rsidR="6AA8D6DF" w:rsidRPr="003A1655" w:rsidRDefault="5D0F869E" w:rsidP="521E3EB4">
            <w:pPr>
              <w:spacing w:before="120" w:beforeAutospacing="0" w:after="120" w:afterAutospacing="0"/>
              <w:ind w:left="0"/>
              <w:rPr>
                <w:rFonts w:ascii="Segoe UI" w:eastAsia="Segoe UI" w:hAnsi="Segoe UI" w:cs="Segoe UI"/>
                <w:b w:val="0"/>
                <w:bCs w:val="0"/>
                <w:i/>
                <w:iCs/>
                <w:color w:val="000000" w:themeColor="text1"/>
                <w:highlight w:val="yellow"/>
                <w:lang w:val="es-MX"/>
              </w:rPr>
            </w:pPr>
            <w:r w:rsidRPr="003A1655">
              <w:rPr>
                <w:b w:val="0"/>
                <w:bCs w:val="0"/>
                <w:i/>
                <w:iCs/>
              </w:rPr>
              <w:t xml:space="preserve">Mládě </w:t>
            </w:r>
            <w:proofErr w:type="spellStart"/>
            <w:r w:rsidR="0BA8FDCE" w:rsidRPr="003A1655">
              <w:rPr>
                <w:b w:val="0"/>
                <w:bCs w:val="0"/>
                <w:i/>
                <w:iCs/>
              </w:rPr>
              <w:t>p</w:t>
            </w:r>
            <w:r w:rsidR="6AA8D6DF" w:rsidRPr="003A1655">
              <w:rPr>
                <w:b w:val="0"/>
                <w:i/>
                <w:iCs/>
              </w:rPr>
              <w:t>eřovc</w:t>
            </w:r>
            <w:r w:rsidR="45E8B673" w:rsidRPr="003A1655">
              <w:rPr>
                <w:b w:val="0"/>
                <w:bCs w:val="0"/>
                <w:i/>
                <w:iCs/>
              </w:rPr>
              <w:t>e</w:t>
            </w:r>
            <w:proofErr w:type="spellEnd"/>
            <w:r w:rsidR="6AA8D6DF" w:rsidRPr="003A1655">
              <w:rPr>
                <w:b w:val="0"/>
                <w:i/>
                <w:iCs/>
              </w:rPr>
              <w:t xml:space="preserve"> kukaččí</w:t>
            </w:r>
            <w:r w:rsidR="3AF83EDF" w:rsidRPr="003A1655">
              <w:rPr>
                <w:b w:val="0"/>
                <w:bCs w:val="0"/>
                <w:i/>
                <w:iCs/>
              </w:rPr>
              <w:t>ho</w:t>
            </w:r>
            <w:r w:rsidR="6AA8D6DF" w:rsidRPr="003A1655">
              <w:rPr>
                <w:b w:val="0"/>
                <w:i/>
                <w:iCs/>
              </w:rPr>
              <w:t xml:space="preserve"> (</w:t>
            </w:r>
            <w:proofErr w:type="spellStart"/>
            <w:r w:rsidR="6AA8D6DF" w:rsidRPr="003A1655">
              <w:rPr>
                <w:b w:val="0"/>
                <w:bCs w:val="0"/>
                <w:i/>
                <w:iCs/>
              </w:rPr>
              <w:t>Synodontis</w:t>
            </w:r>
            <w:proofErr w:type="spellEnd"/>
            <w:r w:rsidR="6AA8D6DF" w:rsidRPr="003A1655">
              <w:rPr>
                <w:b w:val="0"/>
                <w:bCs w:val="0"/>
                <w:i/>
                <w:iCs/>
              </w:rPr>
              <w:t xml:space="preserve"> </w:t>
            </w:r>
            <w:proofErr w:type="spellStart"/>
            <w:r w:rsidR="6AA8D6DF" w:rsidRPr="003A1655">
              <w:rPr>
                <w:b w:val="0"/>
                <w:bCs w:val="0"/>
                <w:i/>
                <w:iCs/>
              </w:rPr>
              <w:t>petricola</w:t>
            </w:r>
            <w:proofErr w:type="spellEnd"/>
            <w:r w:rsidR="6AA8D6DF" w:rsidRPr="003A1655">
              <w:rPr>
                <w:b w:val="0"/>
                <w:i/>
                <w:iCs/>
              </w:rPr>
              <w:t xml:space="preserve">) </w:t>
            </w:r>
            <w:r w:rsidR="7FFE3123" w:rsidRPr="003A1655">
              <w:rPr>
                <w:b w:val="0"/>
                <w:bCs w:val="0"/>
                <w:i/>
                <w:iCs/>
              </w:rPr>
              <w:t>v tlamě hostitelské matky</w:t>
            </w:r>
            <w:r w:rsidR="003A1655" w:rsidRPr="003A1655">
              <w:rPr>
                <w:b w:val="0"/>
                <w:bCs w:val="0"/>
                <w:i/>
                <w:iCs/>
              </w:rPr>
              <w:t xml:space="preserve">. </w:t>
            </w:r>
            <w:proofErr w:type="spellStart"/>
            <w:r w:rsidR="62F1EAE0" w:rsidRPr="003A1655">
              <w:rPr>
                <w:b w:val="0"/>
                <w:bCs w:val="0"/>
                <w:i/>
                <w:iCs/>
              </w:rPr>
              <w:t>Peřovec</w:t>
            </w:r>
            <w:proofErr w:type="spellEnd"/>
            <w:r w:rsidR="003A1655" w:rsidRPr="003A1655">
              <w:rPr>
                <w:b w:val="0"/>
                <w:bCs w:val="0"/>
                <w:i/>
                <w:iCs/>
              </w:rPr>
              <w:t xml:space="preserve"> </w:t>
            </w:r>
            <w:r w:rsidR="6AA8D6DF" w:rsidRPr="003A1655">
              <w:rPr>
                <w:b w:val="0"/>
                <w:i/>
                <w:iCs/>
              </w:rPr>
              <w:t xml:space="preserve">podstrkuje jikry jiným rybám, které o své potomstvo pečují ve své tlamě (proto se nazývají tlamovci). </w:t>
            </w:r>
            <w:r w:rsidR="003A1655">
              <w:rPr>
                <w:b w:val="0"/>
                <w:i/>
                <w:iCs/>
              </w:rPr>
              <w:br/>
            </w:r>
            <w:r w:rsidR="24D82618" w:rsidRPr="003A1655">
              <w:rPr>
                <w:b w:val="0"/>
                <w:i/>
                <w:iCs/>
              </w:rPr>
              <w:t xml:space="preserve">FOTO: </w:t>
            </w:r>
            <w:r w:rsidR="006845D2" w:rsidRPr="003A1655">
              <w:rPr>
                <w:b w:val="0"/>
                <w:i/>
                <w:iCs/>
              </w:rPr>
              <w:t>Jan Hošek</w:t>
            </w:r>
          </w:p>
        </w:tc>
        <w:tc>
          <w:tcPr>
            <w:tcW w:w="4178" w:type="dxa"/>
          </w:tcPr>
          <w:p w14:paraId="2F53B5BF" w14:textId="55DC34B1" w:rsidR="099EF008" w:rsidRPr="003A1655" w:rsidRDefault="099EF008" w:rsidP="521E3EB4">
            <w:pPr>
              <w:spacing w:before="120" w:beforeAutospacing="0" w:after="120" w:afterAutospacing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otiva Sans" w:cs="Motiva Sans"/>
                <w:i/>
                <w:iCs/>
                <w:color w:val="000000" w:themeColor="text1"/>
              </w:rPr>
            </w:pPr>
            <w:r w:rsidRPr="003A1655">
              <w:rPr>
                <w:rFonts w:eastAsia="Motiva Sans" w:cs="Motiva Sans"/>
                <w:i/>
                <w:iCs/>
                <w:color w:val="000000" w:themeColor="text1"/>
              </w:rPr>
              <w:t>Hořavkám (</w:t>
            </w:r>
            <w:proofErr w:type="spellStart"/>
            <w:r w:rsidRPr="521E3EB4">
              <w:rPr>
                <w:rFonts w:eastAsia="Motiva Sans" w:cs="Motiva Sans"/>
                <w:i/>
                <w:iCs/>
                <w:color w:val="000000" w:themeColor="text1"/>
              </w:rPr>
              <w:t>rhodeus</w:t>
            </w:r>
            <w:proofErr w:type="spellEnd"/>
            <w:r w:rsidRPr="003A1655">
              <w:rPr>
                <w:rFonts w:eastAsia="Motiva Sans" w:cs="Motiva Sans"/>
                <w:i/>
                <w:iCs/>
                <w:color w:val="000000" w:themeColor="text1"/>
              </w:rPr>
              <w:t>) se o potomstvo staraj</w:t>
            </w:r>
            <w:r w:rsidR="579164A1" w:rsidRPr="003A1655">
              <w:rPr>
                <w:rFonts w:eastAsia="Motiva Sans" w:cs="Motiva Sans"/>
                <w:i/>
                <w:iCs/>
                <w:color w:val="000000" w:themeColor="text1"/>
              </w:rPr>
              <w:t xml:space="preserve">í </w:t>
            </w:r>
            <w:r w:rsidRPr="003A1655">
              <w:rPr>
                <w:rFonts w:eastAsia="Motiva Sans" w:cs="Motiva Sans"/>
                <w:i/>
                <w:iCs/>
                <w:color w:val="000000" w:themeColor="text1"/>
              </w:rPr>
              <w:t xml:space="preserve">sladkovodní škeble rybniční. </w:t>
            </w:r>
            <w:r w:rsidR="7F18B68A" w:rsidRPr="521E3EB4">
              <w:rPr>
                <w:rFonts w:eastAsia="Motiva Sans" w:cs="Motiva Sans"/>
                <w:i/>
                <w:iCs/>
                <w:color w:val="000000" w:themeColor="text1"/>
              </w:rPr>
              <w:t xml:space="preserve">Na oplátku pak </w:t>
            </w:r>
            <w:r w:rsidRPr="003A1655">
              <w:rPr>
                <w:rFonts w:eastAsia="Motiva Sans" w:cs="Motiva Sans"/>
                <w:i/>
                <w:iCs/>
                <w:color w:val="000000" w:themeColor="text1"/>
              </w:rPr>
              <w:t>larvy škeblí cizopasí na žábrách hořavek.</w:t>
            </w:r>
            <w:r>
              <w:br/>
            </w:r>
            <w:r w:rsidRPr="003A1655">
              <w:rPr>
                <w:rFonts w:eastAsia="Motiva Sans" w:cs="Motiva Sans"/>
                <w:i/>
                <w:iCs/>
                <w:color w:val="000000" w:themeColor="text1"/>
                <w:lang w:val="es-MX"/>
              </w:rPr>
              <w:t xml:space="preserve">FOTO: </w:t>
            </w:r>
            <w:r w:rsidR="006845D2" w:rsidRPr="521E3EB4">
              <w:rPr>
                <w:rFonts w:eastAsia="Motiva Sans" w:cs="Motiva Sans"/>
                <w:i/>
                <w:iCs/>
                <w:color w:val="000000" w:themeColor="text1"/>
                <w:lang w:val="es-MX"/>
              </w:rPr>
              <w:t>Carl Smith</w:t>
            </w:r>
          </w:p>
          <w:p w14:paraId="26C5B986" w14:textId="4CCAC43E" w:rsidR="7804870D" w:rsidRDefault="7804870D" w:rsidP="78048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FEEA9C2" w14:textId="12AC563E" w:rsidR="00CB38F4" w:rsidRPr="006F057D" w:rsidRDefault="00CB38F4" w:rsidP="5D4269E1">
      <w:pPr>
        <w:rPr>
          <w:highlight w:val="yellow"/>
        </w:rPr>
      </w:pPr>
    </w:p>
    <w:p w14:paraId="4E0C0F6E" w14:textId="0C7DA1CB" w:rsidR="00CB38F4" w:rsidRPr="006F057D" w:rsidRDefault="006845D2" w:rsidP="79EA2C14">
      <w:pPr>
        <w:rPr>
          <w:i/>
          <w:iCs/>
          <w:highlight w:val="yellow"/>
        </w:rPr>
      </w:pPr>
      <w:r>
        <w:rPr>
          <w:noProof/>
        </w:rPr>
        <w:lastRenderedPageBreak/>
        <w:drawing>
          <wp:inline distT="0" distB="0" distL="0" distR="0" wp14:anchorId="3376C114" wp14:editId="6F616CE6">
            <wp:extent cx="4707171" cy="2582029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171" cy="25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A1655">
        <w:rPr>
          <w:i/>
          <w:iCs/>
        </w:rPr>
        <w:t xml:space="preserve">Samice africké cichlidy </w:t>
      </w:r>
      <w:r w:rsidR="00740183">
        <w:rPr>
          <w:i/>
          <w:iCs/>
        </w:rPr>
        <w:t>(</w:t>
      </w:r>
      <w:proofErr w:type="spellStart"/>
      <w:r w:rsidRPr="79EA2C14">
        <w:rPr>
          <w:i/>
          <w:iCs/>
        </w:rPr>
        <w:t>Simochromis</w:t>
      </w:r>
      <w:proofErr w:type="spellEnd"/>
      <w:r w:rsidRPr="79EA2C14">
        <w:rPr>
          <w:i/>
          <w:iCs/>
        </w:rPr>
        <w:t xml:space="preserve"> </w:t>
      </w:r>
      <w:proofErr w:type="spellStart"/>
      <w:r w:rsidRPr="79EA2C14">
        <w:rPr>
          <w:i/>
          <w:iCs/>
        </w:rPr>
        <w:t>diagramma</w:t>
      </w:r>
      <w:proofErr w:type="spellEnd"/>
      <w:r w:rsidR="00740183">
        <w:rPr>
          <w:i/>
          <w:iCs/>
        </w:rPr>
        <w:t>)</w:t>
      </w:r>
      <w:r w:rsidRPr="003A1655">
        <w:rPr>
          <w:i/>
          <w:iCs/>
        </w:rPr>
        <w:t xml:space="preserve"> pečuje o své potomstv</w:t>
      </w:r>
      <w:r w:rsidR="5093A8EF" w:rsidRPr="79EA2C14">
        <w:rPr>
          <w:i/>
          <w:iCs/>
        </w:rPr>
        <w:t>o</w:t>
      </w:r>
      <w:r w:rsidRPr="003A1655">
        <w:rPr>
          <w:i/>
          <w:iCs/>
        </w:rPr>
        <w:t xml:space="preserve"> ve vlastní tlamce a bývá parazitována </w:t>
      </w:r>
      <w:proofErr w:type="spellStart"/>
      <w:r w:rsidRPr="003A1655">
        <w:rPr>
          <w:i/>
          <w:iCs/>
        </w:rPr>
        <w:t>peřovci</w:t>
      </w:r>
      <w:proofErr w:type="spellEnd"/>
      <w:r w:rsidRPr="003A1655">
        <w:rPr>
          <w:i/>
          <w:iCs/>
        </w:rPr>
        <w:t xml:space="preserve"> kukaččími.</w:t>
      </w:r>
      <w:r w:rsidR="6C0EB6E1" w:rsidRPr="79EA2C14">
        <w:rPr>
          <w:i/>
          <w:iCs/>
        </w:rPr>
        <w:t xml:space="preserve"> Mláďata </w:t>
      </w:r>
      <w:proofErr w:type="spellStart"/>
      <w:r w:rsidR="6C0EB6E1" w:rsidRPr="79EA2C14">
        <w:rPr>
          <w:i/>
          <w:iCs/>
        </w:rPr>
        <w:t>peřovců</w:t>
      </w:r>
      <w:proofErr w:type="spellEnd"/>
      <w:r w:rsidR="6C0EB6E1" w:rsidRPr="79EA2C14">
        <w:rPr>
          <w:i/>
          <w:iCs/>
        </w:rPr>
        <w:t xml:space="preserve"> se líhnou rychleji než mláďata tlamovců, jejichž jikry pak sežerou.</w:t>
      </w:r>
      <w:r>
        <w:br/>
      </w:r>
      <w:r w:rsidR="7A3FD51A" w:rsidRPr="003A1655">
        <w:rPr>
          <w:i/>
          <w:iCs/>
        </w:rPr>
        <w:t xml:space="preserve">FOTO: </w:t>
      </w:r>
      <w:r w:rsidRPr="003A1655">
        <w:rPr>
          <w:i/>
          <w:iCs/>
        </w:rPr>
        <w:t>Radim Blažek</w:t>
      </w:r>
    </w:p>
    <w:sectPr w:rsidR="00CB38F4" w:rsidRPr="006F057D" w:rsidSect="0071586E">
      <w:headerReference w:type="default" r:id="rId20"/>
      <w:footerReference w:type="default" r:id="rId21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FFA7C" w14:textId="77777777" w:rsidR="00847014" w:rsidRDefault="00847014" w:rsidP="00301D45">
      <w:r>
        <w:separator/>
      </w:r>
    </w:p>
  </w:endnote>
  <w:endnote w:type="continuationSeparator" w:id="0">
    <w:p w14:paraId="4B513B8D" w14:textId="77777777" w:rsidR="00847014" w:rsidRDefault="00847014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08F100-43ED-487A-BF64-BE3628D15182}"/>
    <w:embedBold r:id="rId2" w:fontKey="{CF8B4E52-1A51-4328-AA41-B7AC95272553}"/>
    <w:embedItalic r:id="rId3" w:fontKey="{3B015FE1-F9D0-47D5-9922-A65BD2019327}"/>
    <w:embedBoldItalic r:id="rId4" w:fontKey="{DC5A7B95-D426-48EA-9BC5-77CCDAE781BD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B539DA9-0773-45C2-96FB-1530E0C0EFAF}"/>
    <w:embedItalic r:id="rId6" w:fontKey="{7A9C993B-8873-4049-832F-E677A56A2B41}"/>
    <w:embedBoldItalic r:id="rId7" w:fontKey="{CE9FCF39-B165-4A2E-AAFE-B8E7C0C003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2C7A188-4A23-4BAD-A077-7F5FC737D8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296F948-FD04-478A-8464-BCCD2C622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8C02C" w14:textId="3DAEFBA7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  <w:r w:rsidR="00B23447" w:rsidRPr="00B23447">
      <w:rPr>
        <w:b/>
      </w:rPr>
      <w:t xml:space="preserve">Alena </w:t>
    </w:r>
    <w:proofErr w:type="spellStart"/>
    <w:r w:rsidR="00B23447" w:rsidRPr="00B23447">
      <w:rPr>
        <w:b/>
      </w:rPr>
      <w:t>Fornůsková</w:t>
    </w:r>
    <w:proofErr w:type="spellEnd"/>
  </w:p>
  <w:p w14:paraId="1B710911" w14:textId="57683C56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B23447">
      <w:t xml:space="preserve">Ústav biologie obratlovců </w:t>
    </w:r>
    <w:r w:rsidR="00280017" w:rsidRPr="006B02B7">
      <w:t>AV ČR</w:t>
    </w:r>
  </w:p>
  <w:p w14:paraId="5A7583AD" w14:textId="10AAE3A0" w:rsidR="00A7467B" w:rsidRPr="006B02B7" w:rsidRDefault="00A7467B" w:rsidP="00301D45">
    <w:pPr>
      <w:pStyle w:val="Kontakt"/>
    </w:pPr>
    <w:r w:rsidRPr="006B02B7">
      <w:tab/>
    </w:r>
    <w:r w:rsidRPr="006B02B7">
      <w:tab/>
    </w:r>
    <w:r w:rsidR="00495CC9">
      <w:t>press@avcr.cz</w:t>
    </w:r>
    <w:r w:rsidRPr="006B02B7">
      <w:tab/>
    </w:r>
    <w:r w:rsidR="00B23447">
      <w:t>fornus</w:t>
    </w:r>
    <w:r w:rsidR="00280017">
      <w:t>kova@</w:t>
    </w:r>
    <w:r w:rsidR="00B23447">
      <w:t>ivb</w:t>
    </w:r>
    <w:r w:rsidR="00280017">
      <w:t>.cz</w:t>
    </w:r>
  </w:p>
  <w:p w14:paraId="69496E05" w14:textId="7DCCE7CF" w:rsidR="00D84411" w:rsidRPr="00301D45" w:rsidRDefault="00A7467B" w:rsidP="006E139F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777 970</w:t>
    </w:r>
    <w:r w:rsidR="008E72E3">
      <w:t xml:space="preserve"> </w:t>
    </w:r>
    <w:r w:rsidRPr="00301D45">
      <w:t>812</w:t>
    </w:r>
    <w:r w:rsidRPr="00301D45">
      <w:tab/>
    </w:r>
    <w:r w:rsidR="00280017" w:rsidRPr="00280017">
      <w:t>+420 60</w:t>
    </w:r>
    <w:r w:rsidR="00B04859">
      <w:t>5</w:t>
    </w:r>
    <w:r w:rsidR="00280017" w:rsidRPr="00280017">
      <w:t xml:space="preserve"> </w:t>
    </w:r>
    <w:r w:rsidR="00B04859">
      <w:t>467</w:t>
    </w:r>
    <w:r w:rsidR="00280017">
      <w:t> </w:t>
    </w:r>
    <w:r w:rsidR="00280017" w:rsidRPr="00280017">
      <w:t>7</w:t>
    </w:r>
    <w:r w:rsidR="00B04859">
      <w:t>04</w:t>
    </w:r>
    <w:r w:rsidR="00280017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C51172" w:rsidRPr="00301D45"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AAFFA" w14:textId="5C1FF9DD" w:rsidR="00A7467B" w:rsidRPr="00703912" w:rsidRDefault="00A7467B" w:rsidP="007039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8FD5C" w14:textId="77777777" w:rsidR="00847014" w:rsidRDefault="00847014" w:rsidP="00301D45">
      <w:r>
        <w:separator/>
      </w:r>
    </w:p>
  </w:footnote>
  <w:footnote w:type="continuationSeparator" w:id="0">
    <w:p w14:paraId="6F70A69C" w14:textId="77777777" w:rsidR="00847014" w:rsidRDefault="00847014" w:rsidP="00301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6118659" w14:paraId="1D01001A" w14:textId="77777777" w:rsidTr="16118659">
      <w:tc>
        <w:tcPr>
          <w:tcW w:w="3020" w:type="dxa"/>
        </w:tcPr>
        <w:p w14:paraId="37E1D3D6" w14:textId="139D6173" w:rsidR="16118659" w:rsidRDefault="16118659" w:rsidP="16118659">
          <w:pPr>
            <w:pStyle w:val="Zhlav"/>
            <w:ind w:left="-115"/>
          </w:pPr>
        </w:p>
      </w:tc>
      <w:tc>
        <w:tcPr>
          <w:tcW w:w="3020" w:type="dxa"/>
        </w:tcPr>
        <w:p w14:paraId="6EB42D9E" w14:textId="38958FC8" w:rsidR="16118659" w:rsidRDefault="16118659" w:rsidP="16118659">
          <w:pPr>
            <w:pStyle w:val="Zhlav"/>
            <w:jc w:val="center"/>
          </w:pPr>
        </w:p>
      </w:tc>
      <w:tc>
        <w:tcPr>
          <w:tcW w:w="3020" w:type="dxa"/>
        </w:tcPr>
        <w:p w14:paraId="55126FC4" w14:textId="3930F0C1" w:rsidR="16118659" w:rsidRDefault="16118659" w:rsidP="16118659">
          <w:pPr>
            <w:pStyle w:val="Zhlav"/>
            <w:ind w:right="-115"/>
            <w:jc w:val="right"/>
          </w:pPr>
        </w:p>
      </w:tc>
    </w:tr>
  </w:tbl>
  <w:p w14:paraId="44209CF0" w14:textId="26C4BED1" w:rsidR="16118659" w:rsidRDefault="16118659" w:rsidP="1611865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6118659" w14:paraId="7E370A75" w14:textId="77777777" w:rsidTr="16118659">
      <w:tc>
        <w:tcPr>
          <w:tcW w:w="3020" w:type="dxa"/>
        </w:tcPr>
        <w:p w14:paraId="74B436D2" w14:textId="2E086549" w:rsidR="16118659" w:rsidRDefault="16118659" w:rsidP="16118659">
          <w:pPr>
            <w:pStyle w:val="Zhlav"/>
            <w:ind w:left="-115"/>
          </w:pPr>
        </w:p>
      </w:tc>
      <w:tc>
        <w:tcPr>
          <w:tcW w:w="3020" w:type="dxa"/>
        </w:tcPr>
        <w:p w14:paraId="15AB39DE" w14:textId="5584A02A" w:rsidR="16118659" w:rsidRDefault="16118659" w:rsidP="16118659">
          <w:pPr>
            <w:pStyle w:val="Zhlav"/>
            <w:jc w:val="center"/>
          </w:pPr>
        </w:p>
      </w:tc>
      <w:tc>
        <w:tcPr>
          <w:tcW w:w="3020" w:type="dxa"/>
        </w:tcPr>
        <w:p w14:paraId="144F0338" w14:textId="78316063" w:rsidR="16118659" w:rsidRDefault="16118659" w:rsidP="16118659">
          <w:pPr>
            <w:pStyle w:val="Zhlav"/>
            <w:ind w:right="-115"/>
            <w:jc w:val="right"/>
          </w:pPr>
        </w:p>
      </w:tc>
    </w:tr>
  </w:tbl>
  <w:p w14:paraId="17D0C15D" w14:textId="2DF2B8F8" w:rsidR="16118659" w:rsidRDefault="16118659" w:rsidP="1611865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F75DC"/>
    <w:multiLevelType w:val="hybridMultilevel"/>
    <w:tmpl w:val="7FA4550C"/>
    <w:lvl w:ilvl="0" w:tplc="2DB61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3A52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48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0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86A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80A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E3F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9AB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05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6078A"/>
    <w:multiLevelType w:val="hybridMultilevel"/>
    <w:tmpl w:val="B350A886"/>
    <w:lvl w:ilvl="0" w:tplc="96BC1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964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0685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40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49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787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25D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E9B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A6B2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11"/>
    <w:rsid w:val="0000274F"/>
    <w:rsid w:val="000147F9"/>
    <w:rsid w:val="00014802"/>
    <w:rsid w:val="00034CCC"/>
    <w:rsid w:val="00036F32"/>
    <w:rsid w:val="00064406"/>
    <w:rsid w:val="00074445"/>
    <w:rsid w:val="000751BE"/>
    <w:rsid w:val="00092604"/>
    <w:rsid w:val="000A13FB"/>
    <w:rsid w:val="000A74E1"/>
    <w:rsid w:val="000D0187"/>
    <w:rsid w:val="00100AA0"/>
    <w:rsid w:val="001040EC"/>
    <w:rsid w:val="001138C6"/>
    <w:rsid w:val="00146E7A"/>
    <w:rsid w:val="001753FB"/>
    <w:rsid w:val="00193E98"/>
    <w:rsid w:val="001A23C5"/>
    <w:rsid w:val="001D7480"/>
    <w:rsid w:val="001D794F"/>
    <w:rsid w:val="001D797B"/>
    <w:rsid w:val="001E4499"/>
    <w:rsid w:val="001E5ECE"/>
    <w:rsid w:val="00210A93"/>
    <w:rsid w:val="00234700"/>
    <w:rsid w:val="00251A17"/>
    <w:rsid w:val="00273129"/>
    <w:rsid w:val="00280017"/>
    <w:rsid w:val="00297A85"/>
    <w:rsid w:val="002A363E"/>
    <w:rsid w:val="002B1BD8"/>
    <w:rsid w:val="002B28BF"/>
    <w:rsid w:val="002E54D8"/>
    <w:rsid w:val="00301D45"/>
    <w:rsid w:val="00314DC1"/>
    <w:rsid w:val="00370198"/>
    <w:rsid w:val="003A1655"/>
    <w:rsid w:val="00444F6F"/>
    <w:rsid w:val="00465280"/>
    <w:rsid w:val="00490C24"/>
    <w:rsid w:val="00495CC9"/>
    <w:rsid w:val="004B0D85"/>
    <w:rsid w:val="004C4A49"/>
    <w:rsid w:val="004F3E89"/>
    <w:rsid w:val="00502111"/>
    <w:rsid w:val="00532D39"/>
    <w:rsid w:val="00552555"/>
    <w:rsid w:val="005620C7"/>
    <w:rsid w:val="00593AAD"/>
    <w:rsid w:val="005B717D"/>
    <w:rsid w:val="005C462A"/>
    <w:rsid w:val="005C55D8"/>
    <w:rsid w:val="005F44D2"/>
    <w:rsid w:val="00603F3E"/>
    <w:rsid w:val="00623053"/>
    <w:rsid w:val="00627B49"/>
    <w:rsid w:val="006362A1"/>
    <w:rsid w:val="0067005B"/>
    <w:rsid w:val="006845D2"/>
    <w:rsid w:val="006871D1"/>
    <w:rsid w:val="006938E8"/>
    <w:rsid w:val="006B02B7"/>
    <w:rsid w:val="006B4002"/>
    <w:rsid w:val="006D2757"/>
    <w:rsid w:val="006D5796"/>
    <w:rsid w:val="006E139F"/>
    <w:rsid w:val="006F057D"/>
    <w:rsid w:val="00703912"/>
    <w:rsid w:val="00707B68"/>
    <w:rsid w:val="0071586E"/>
    <w:rsid w:val="007211F9"/>
    <w:rsid w:val="00723627"/>
    <w:rsid w:val="00726E37"/>
    <w:rsid w:val="00740183"/>
    <w:rsid w:val="007524A9"/>
    <w:rsid w:val="007651F0"/>
    <w:rsid w:val="00772FC8"/>
    <w:rsid w:val="007F36D1"/>
    <w:rsid w:val="0081509A"/>
    <w:rsid w:val="00847014"/>
    <w:rsid w:val="008843CC"/>
    <w:rsid w:val="00892E1F"/>
    <w:rsid w:val="008939D0"/>
    <w:rsid w:val="008A144E"/>
    <w:rsid w:val="008A755C"/>
    <w:rsid w:val="008E72E3"/>
    <w:rsid w:val="00902067"/>
    <w:rsid w:val="0095361D"/>
    <w:rsid w:val="00966281"/>
    <w:rsid w:val="00982E84"/>
    <w:rsid w:val="009924D9"/>
    <w:rsid w:val="009A3F5E"/>
    <w:rsid w:val="009C794E"/>
    <w:rsid w:val="009E487B"/>
    <w:rsid w:val="009F4329"/>
    <w:rsid w:val="00A41984"/>
    <w:rsid w:val="00A525E2"/>
    <w:rsid w:val="00A66A93"/>
    <w:rsid w:val="00A72695"/>
    <w:rsid w:val="00A7467B"/>
    <w:rsid w:val="00AB67F2"/>
    <w:rsid w:val="00AD0DA1"/>
    <w:rsid w:val="00AE2820"/>
    <w:rsid w:val="00B04859"/>
    <w:rsid w:val="00B05786"/>
    <w:rsid w:val="00B23447"/>
    <w:rsid w:val="00B5407D"/>
    <w:rsid w:val="00B60A9A"/>
    <w:rsid w:val="00B61E91"/>
    <w:rsid w:val="00B67F75"/>
    <w:rsid w:val="00B93159"/>
    <w:rsid w:val="00BA3A36"/>
    <w:rsid w:val="00BD1D32"/>
    <w:rsid w:val="00C10443"/>
    <w:rsid w:val="00C2250A"/>
    <w:rsid w:val="00C260AF"/>
    <w:rsid w:val="00C40C43"/>
    <w:rsid w:val="00C51172"/>
    <w:rsid w:val="00C75787"/>
    <w:rsid w:val="00C8673D"/>
    <w:rsid w:val="00CB38F4"/>
    <w:rsid w:val="00CC1DA8"/>
    <w:rsid w:val="00CD4645"/>
    <w:rsid w:val="00D00DC4"/>
    <w:rsid w:val="00D0464C"/>
    <w:rsid w:val="00D05B18"/>
    <w:rsid w:val="00D81B72"/>
    <w:rsid w:val="00D84411"/>
    <w:rsid w:val="00D9350B"/>
    <w:rsid w:val="00DB2BD4"/>
    <w:rsid w:val="00DD650E"/>
    <w:rsid w:val="00DE56C1"/>
    <w:rsid w:val="00E01B69"/>
    <w:rsid w:val="00E0461D"/>
    <w:rsid w:val="00E80AFE"/>
    <w:rsid w:val="00EF0B2D"/>
    <w:rsid w:val="00EF2B68"/>
    <w:rsid w:val="00F145B4"/>
    <w:rsid w:val="00F266D7"/>
    <w:rsid w:val="00F3305E"/>
    <w:rsid w:val="00F5134D"/>
    <w:rsid w:val="00F5793D"/>
    <w:rsid w:val="00F62271"/>
    <w:rsid w:val="00F74E6C"/>
    <w:rsid w:val="00FC32F5"/>
    <w:rsid w:val="00FD7974"/>
    <w:rsid w:val="00FE2E31"/>
    <w:rsid w:val="033814E5"/>
    <w:rsid w:val="0343322F"/>
    <w:rsid w:val="035ECE73"/>
    <w:rsid w:val="04DF0290"/>
    <w:rsid w:val="054D9CE4"/>
    <w:rsid w:val="06CBE033"/>
    <w:rsid w:val="07BAAF1E"/>
    <w:rsid w:val="081827A3"/>
    <w:rsid w:val="08491AAB"/>
    <w:rsid w:val="0869468C"/>
    <w:rsid w:val="08AC7134"/>
    <w:rsid w:val="0937A42B"/>
    <w:rsid w:val="099EF008"/>
    <w:rsid w:val="09DD3B64"/>
    <w:rsid w:val="0BA8FDCE"/>
    <w:rsid w:val="0C03FE7F"/>
    <w:rsid w:val="0C883EC5"/>
    <w:rsid w:val="0DEB1832"/>
    <w:rsid w:val="0F216268"/>
    <w:rsid w:val="0F46852B"/>
    <w:rsid w:val="0F553F73"/>
    <w:rsid w:val="0FAD2C6F"/>
    <w:rsid w:val="0FEFA34C"/>
    <w:rsid w:val="116382FA"/>
    <w:rsid w:val="11A7A19C"/>
    <w:rsid w:val="11DCB4AB"/>
    <w:rsid w:val="121966B8"/>
    <w:rsid w:val="1286892D"/>
    <w:rsid w:val="13783C22"/>
    <w:rsid w:val="13DB4E31"/>
    <w:rsid w:val="14384F19"/>
    <w:rsid w:val="1442EC33"/>
    <w:rsid w:val="14616E4C"/>
    <w:rsid w:val="15D3CD96"/>
    <w:rsid w:val="16118659"/>
    <w:rsid w:val="166E12D5"/>
    <w:rsid w:val="17480616"/>
    <w:rsid w:val="17636AB2"/>
    <w:rsid w:val="178875DA"/>
    <w:rsid w:val="17E5A3CC"/>
    <w:rsid w:val="182D10C8"/>
    <w:rsid w:val="19043EFE"/>
    <w:rsid w:val="1AB09605"/>
    <w:rsid w:val="1C827F9B"/>
    <w:rsid w:val="20566736"/>
    <w:rsid w:val="2095539C"/>
    <w:rsid w:val="21497A6B"/>
    <w:rsid w:val="2307CBCA"/>
    <w:rsid w:val="230D7FBA"/>
    <w:rsid w:val="24D82618"/>
    <w:rsid w:val="25F6B2C1"/>
    <w:rsid w:val="2831B00F"/>
    <w:rsid w:val="28BFEDE4"/>
    <w:rsid w:val="29A10FB5"/>
    <w:rsid w:val="2A9B0B5C"/>
    <w:rsid w:val="2BE5404C"/>
    <w:rsid w:val="2C067624"/>
    <w:rsid w:val="2C39FD0D"/>
    <w:rsid w:val="2D23603A"/>
    <w:rsid w:val="2D6253E4"/>
    <w:rsid w:val="2E6C30C6"/>
    <w:rsid w:val="2EC94E2A"/>
    <w:rsid w:val="2F16A6AC"/>
    <w:rsid w:val="2F5CC7BE"/>
    <w:rsid w:val="2F8CC6D6"/>
    <w:rsid w:val="30158BB6"/>
    <w:rsid w:val="3138E6D5"/>
    <w:rsid w:val="3357852B"/>
    <w:rsid w:val="359D9A1D"/>
    <w:rsid w:val="35E376EC"/>
    <w:rsid w:val="35ECEAA1"/>
    <w:rsid w:val="37728FC1"/>
    <w:rsid w:val="3809C4C0"/>
    <w:rsid w:val="382EAB7C"/>
    <w:rsid w:val="38CE3246"/>
    <w:rsid w:val="3AF83EDF"/>
    <w:rsid w:val="3D059328"/>
    <w:rsid w:val="3F4D7568"/>
    <w:rsid w:val="3F7871CF"/>
    <w:rsid w:val="3F91AFF3"/>
    <w:rsid w:val="3FE91791"/>
    <w:rsid w:val="40100003"/>
    <w:rsid w:val="402EAA7E"/>
    <w:rsid w:val="40621D95"/>
    <w:rsid w:val="407D8560"/>
    <w:rsid w:val="44A5FD75"/>
    <w:rsid w:val="452487E3"/>
    <w:rsid w:val="45E8B673"/>
    <w:rsid w:val="45EE2EC6"/>
    <w:rsid w:val="46622BAB"/>
    <w:rsid w:val="470F00D3"/>
    <w:rsid w:val="482ED86E"/>
    <w:rsid w:val="486DDBF0"/>
    <w:rsid w:val="48B5E8DE"/>
    <w:rsid w:val="49D0D589"/>
    <w:rsid w:val="4A633F5A"/>
    <w:rsid w:val="4BFEBA68"/>
    <w:rsid w:val="4C3743D5"/>
    <w:rsid w:val="4D5969BF"/>
    <w:rsid w:val="4F443778"/>
    <w:rsid w:val="4FC187D5"/>
    <w:rsid w:val="5093A8EF"/>
    <w:rsid w:val="509B96B0"/>
    <w:rsid w:val="51417207"/>
    <w:rsid w:val="5202D1D4"/>
    <w:rsid w:val="521E3EB4"/>
    <w:rsid w:val="531FEA8F"/>
    <w:rsid w:val="5412E6F5"/>
    <w:rsid w:val="5425F23F"/>
    <w:rsid w:val="545141F0"/>
    <w:rsid w:val="559F932C"/>
    <w:rsid w:val="57445893"/>
    <w:rsid w:val="579164A1"/>
    <w:rsid w:val="57D3C069"/>
    <w:rsid w:val="57DE6C85"/>
    <w:rsid w:val="589CC2D1"/>
    <w:rsid w:val="58E8BCB7"/>
    <w:rsid w:val="5A4A5393"/>
    <w:rsid w:val="5AE383EA"/>
    <w:rsid w:val="5B24689F"/>
    <w:rsid w:val="5BAEDFAD"/>
    <w:rsid w:val="5CED5166"/>
    <w:rsid w:val="5D0F869E"/>
    <w:rsid w:val="5D2D0A55"/>
    <w:rsid w:val="5D4269E1"/>
    <w:rsid w:val="5F7CE5C9"/>
    <w:rsid w:val="5FBE21C2"/>
    <w:rsid w:val="5FD0A78D"/>
    <w:rsid w:val="60CF3070"/>
    <w:rsid w:val="62F1EAE0"/>
    <w:rsid w:val="638C7C09"/>
    <w:rsid w:val="64E2DACF"/>
    <w:rsid w:val="65FB66E9"/>
    <w:rsid w:val="66E549B6"/>
    <w:rsid w:val="673C73DA"/>
    <w:rsid w:val="67EF3745"/>
    <w:rsid w:val="6905196B"/>
    <w:rsid w:val="6A233081"/>
    <w:rsid w:val="6A7BA663"/>
    <w:rsid w:val="6AA8D6DF"/>
    <w:rsid w:val="6C0EB6E1"/>
    <w:rsid w:val="6D648644"/>
    <w:rsid w:val="6EC96BB2"/>
    <w:rsid w:val="705ABCEC"/>
    <w:rsid w:val="708E2FE1"/>
    <w:rsid w:val="71268A3E"/>
    <w:rsid w:val="71C8E201"/>
    <w:rsid w:val="71DC3D4F"/>
    <w:rsid w:val="731DF606"/>
    <w:rsid w:val="7446B159"/>
    <w:rsid w:val="74D12761"/>
    <w:rsid w:val="750DFE75"/>
    <w:rsid w:val="752D37FE"/>
    <w:rsid w:val="765A1DC6"/>
    <w:rsid w:val="768B6CAA"/>
    <w:rsid w:val="7750FDEA"/>
    <w:rsid w:val="7804870D"/>
    <w:rsid w:val="78D12A01"/>
    <w:rsid w:val="78F31655"/>
    <w:rsid w:val="7902651B"/>
    <w:rsid w:val="791C47B2"/>
    <w:rsid w:val="79EA2C14"/>
    <w:rsid w:val="7A3FD51A"/>
    <w:rsid w:val="7AFC251E"/>
    <w:rsid w:val="7B37914E"/>
    <w:rsid w:val="7E10CFDB"/>
    <w:rsid w:val="7E8CAA10"/>
    <w:rsid w:val="7EE67025"/>
    <w:rsid w:val="7F18B68A"/>
    <w:rsid w:val="7FD8A79F"/>
    <w:rsid w:val="7FFE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48ED46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419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198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41984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19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41984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198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984"/>
    <w:rPr>
      <w:rFonts w:ascii="Segoe UI" w:eastAsia="Times New Roman" w:hAnsi="Segoe UI" w:cs="Segoe UI"/>
      <w:sz w:val="18"/>
      <w:szCs w:val="18"/>
      <w:lang w:eastAsia="cs-CZ"/>
    </w:rPr>
  </w:style>
  <w:style w:type="table" w:styleId="Prosttabulka4">
    <w:name w:val="Plain Table 4"/>
    <w:basedOn w:val="Normlntabulka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ze">
    <w:name w:val="Revision"/>
    <w:hidden/>
    <w:uiPriority w:val="99"/>
    <w:semiHidden/>
    <w:rsid w:val="006845D2"/>
    <w:pPr>
      <w:spacing w:after="0" w:line="240" w:lineRule="auto"/>
    </w:pPr>
    <w:rPr>
      <w:rFonts w:ascii="Motiva Sans" w:eastAsia="Times New Roman" w:hAnsi="Motiva Sans" w:cstheme="minorHAnsi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WXQDLp_kAe7UWXUHGizXJJT_zxYtMPNt?usp=sharin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_nova%20(2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3D3FD-95CA-4071-B714-57BCC396F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b96f7a21-1047-42d4-8cb0-ea7ebf058f9f"/>
    <ds:schemaRef ds:uri="ec94cc93-81be-401c-abc3-e93253b1d124"/>
  </ds:schemaRefs>
</ds:datastoreItem>
</file>

<file path=customXml/itemProps4.xml><?xml version="1.0" encoding="utf-8"?>
<ds:datastoreItem xmlns:ds="http://schemas.openxmlformats.org/officeDocument/2006/customXml" ds:itemID="{0E2E7B8E-0BEC-4AC4-8A46-1BF5E5B21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Sablona_tiskova_zprava_jednologo_nova (2)</Template>
  <TotalTime>1</TotalTime>
  <Pages>3</Pages>
  <Words>519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2</cp:revision>
  <cp:lastPrinted>2020-09-23T08:21:00Z</cp:lastPrinted>
  <dcterms:created xsi:type="dcterms:W3CDTF">2020-11-12T06:28:00Z</dcterms:created>
  <dcterms:modified xsi:type="dcterms:W3CDTF">2020-11-12T06:28:00Z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